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87B2" w14:textId="77777777" w:rsidR="00602733" w:rsidRPr="00AF7A44" w:rsidRDefault="00602733" w:rsidP="00AF7A44">
      <w:pPr>
        <w:ind w:left="5103" w:firstLine="0"/>
        <w:rPr>
          <w:rFonts w:cs="Times New Roman"/>
        </w:rPr>
      </w:pPr>
      <w:r w:rsidRPr="00AF7A44">
        <w:rPr>
          <w:rFonts w:cs="Times New Roman"/>
        </w:rPr>
        <w:t>Приложение №</w:t>
      </w:r>
      <w:r w:rsidR="0088704D" w:rsidRPr="00AF7A44">
        <w:rPr>
          <w:rFonts w:cs="Times New Roman"/>
        </w:rPr>
        <w:t xml:space="preserve"> </w:t>
      </w:r>
      <w:r w:rsidRPr="00AF7A44">
        <w:rPr>
          <w:rFonts w:cs="Times New Roman"/>
        </w:rPr>
        <w:t>1</w:t>
      </w:r>
    </w:p>
    <w:p w14:paraId="6465971F" w14:textId="09F00DC2" w:rsidR="00602733" w:rsidRPr="00AF7A44" w:rsidRDefault="00602733" w:rsidP="00AF7A44">
      <w:pPr>
        <w:ind w:left="5103" w:firstLine="0"/>
        <w:rPr>
          <w:rFonts w:cs="Times New Roman"/>
        </w:rPr>
      </w:pPr>
      <w:r w:rsidRPr="00AF7A44">
        <w:rPr>
          <w:rFonts w:cs="Times New Roman"/>
        </w:rPr>
        <w:t xml:space="preserve">к </w:t>
      </w:r>
      <w:r w:rsidR="001B4F72" w:rsidRPr="00AF7A44">
        <w:rPr>
          <w:rFonts w:cs="Times New Roman"/>
        </w:rPr>
        <w:t>Регламенту</w:t>
      </w:r>
      <w:r w:rsidR="00AF7A44">
        <w:rPr>
          <w:rFonts w:cs="Times New Roman"/>
        </w:rPr>
        <w:t xml:space="preserve"> </w:t>
      </w:r>
      <w:r w:rsidR="001B4F72" w:rsidRPr="00AF7A44">
        <w:rPr>
          <w:rFonts w:cs="Times New Roman"/>
        </w:rPr>
        <w:t xml:space="preserve">работы </w:t>
      </w:r>
      <w:r w:rsidR="00AF7A44">
        <w:rPr>
          <w:rFonts w:cs="Times New Roman"/>
        </w:rPr>
        <w:br/>
      </w:r>
      <w:r w:rsidR="001B4F72" w:rsidRPr="00AF7A44">
        <w:rPr>
          <w:rFonts w:cs="Times New Roman"/>
        </w:rPr>
        <w:t>в региональной информационной системе в сфере закупок города Севастополя – программном комплексе «Региональная контрактная система»</w:t>
      </w:r>
    </w:p>
    <w:p w14:paraId="286369D6" w14:textId="77777777" w:rsidR="00602733" w:rsidRDefault="00602733" w:rsidP="00602733">
      <w:pPr>
        <w:jc w:val="right"/>
        <w:rPr>
          <w:rFonts w:cs="Times New Roman"/>
        </w:rPr>
      </w:pPr>
    </w:p>
    <w:p w14:paraId="08E00DF6" w14:textId="77777777" w:rsidR="00602733" w:rsidRDefault="00602733" w:rsidP="00602733">
      <w:pPr>
        <w:jc w:val="center"/>
        <w:rPr>
          <w:rFonts w:cs="Times New Roman"/>
        </w:rPr>
      </w:pPr>
    </w:p>
    <w:p w14:paraId="16845A54" w14:textId="77777777" w:rsidR="00602733" w:rsidRPr="00BD171C" w:rsidRDefault="00602733" w:rsidP="00602733">
      <w:pPr>
        <w:spacing w:line="200" w:lineRule="auto"/>
        <w:rPr>
          <w:rFonts w:cs="Times New Roman"/>
          <w:b/>
          <w:i/>
          <w:u w:val="single"/>
        </w:rPr>
      </w:pPr>
      <w:r w:rsidRPr="00BD171C">
        <w:rPr>
          <w:rFonts w:cs="Times New Roman"/>
          <w:b/>
          <w:i/>
          <w:u w:val="single"/>
        </w:rPr>
        <w:t xml:space="preserve">Форма обращения о предоставлении прав </w:t>
      </w:r>
    </w:p>
    <w:p w14:paraId="6E8A18B0" w14:textId="77777777" w:rsidR="00602733" w:rsidRDefault="00602733" w:rsidP="00602733">
      <w:pPr>
        <w:jc w:val="right"/>
        <w:rPr>
          <w:rFonts w:cs="Times New Roman"/>
          <w:highlight w:val="yellow"/>
        </w:rPr>
      </w:pPr>
    </w:p>
    <w:tbl>
      <w:tblPr>
        <w:tblW w:w="8941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1"/>
      </w:tblGrid>
      <w:tr w:rsidR="00602733" w14:paraId="666DC6B4" w14:textId="77777777" w:rsidTr="0088704D">
        <w:trPr>
          <w:trHeight w:val="700"/>
        </w:trPr>
        <w:tc>
          <w:tcPr>
            <w:tcW w:w="894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2E1FF6A" w14:textId="77777777" w:rsidR="009431B7" w:rsidRPr="00D00E69" w:rsidRDefault="00D00E69" w:rsidP="009431B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         </w:t>
            </w:r>
          </w:p>
          <w:p w14:paraId="73105980" w14:textId="77777777" w:rsidR="00F042D3" w:rsidRDefault="002E653B" w:rsidP="002E653B">
            <w:pPr>
              <w:ind w:left="5714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Заместителю Директора Департамента -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517B7E">
              <w:rPr>
                <w:rFonts w:cs="Times New Roman"/>
                <w:sz w:val="24"/>
                <w:szCs w:val="24"/>
              </w:rPr>
              <w:t xml:space="preserve">Начальнику Управления </w:t>
            </w:r>
            <w:r>
              <w:rPr>
                <w:rFonts w:cs="Times New Roman"/>
                <w:sz w:val="24"/>
                <w:szCs w:val="24"/>
              </w:rPr>
              <w:t xml:space="preserve">государственных закупок </w:t>
            </w:r>
          </w:p>
          <w:p w14:paraId="0B06DB49" w14:textId="5411F3D6" w:rsidR="00E96764" w:rsidRPr="001D50A6" w:rsidRDefault="00E35B1C" w:rsidP="00C9719C">
            <w:pPr>
              <w:ind w:left="5714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Департамента </w:t>
            </w:r>
            <w:r w:rsidR="00C9719C">
              <w:rPr>
                <w:rFonts w:cs="Times New Roman"/>
                <w:sz w:val="24"/>
                <w:szCs w:val="24"/>
              </w:rPr>
              <w:t>административно-хозяйственного обеспечения исполнительных органов</w:t>
            </w:r>
            <w:r w:rsidR="002E653B">
              <w:rPr>
                <w:rFonts w:cs="Times New Roman"/>
                <w:sz w:val="24"/>
                <w:szCs w:val="24"/>
              </w:rPr>
              <w:t xml:space="preserve"> </w:t>
            </w:r>
            <w:r w:rsidR="00C9719C">
              <w:rPr>
                <w:rFonts w:cs="Times New Roman"/>
                <w:sz w:val="24"/>
                <w:szCs w:val="24"/>
              </w:rPr>
              <w:t>города</w:t>
            </w:r>
            <w:r w:rsidR="002E653B">
              <w:rPr>
                <w:rFonts w:cs="Times New Roman"/>
                <w:sz w:val="24"/>
                <w:szCs w:val="24"/>
              </w:rPr>
              <w:t xml:space="preserve"> Севастополя</w:t>
            </w:r>
            <w:r>
              <w:rPr>
                <w:rFonts w:cs="Times New Roman"/>
                <w:sz w:val="24"/>
                <w:szCs w:val="24"/>
              </w:rPr>
              <w:br/>
              <w:t>Щукиной И.В.</w:t>
            </w:r>
          </w:p>
          <w:p w14:paraId="21173086" w14:textId="77777777" w:rsidR="00F042D3" w:rsidRPr="001D50A6" w:rsidRDefault="00F042D3" w:rsidP="00F042D3">
            <w:pPr>
              <w:ind w:firstLine="0"/>
              <w:rPr>
                <w:rFonts w:cs="Times New Roman"/>
                <w:sz w:val="24"/>
                <w:szCs w:val="24"/>
              </w:rPr>
            </w:pPr>
          </w:p>
          <w:p w14:paraId="11AD5694" w14:textId="77777777" w:rsidR="00602733" w:rsidRDefault="00602733" w:rsidP="0088704D">
            <w:pPr>
              <w:ind w:left="5714" w:firstLine="0"/>
            </w:pPr>
          </w:p>
          <w:p w14:paraId="2ACF1BE4" w14:textId="1753EBFC" w:rsidR="00602733" w:rsidRDefault="00602733" w:rsidP="004B461D">
            <w:pPr>
              <w:spacing w:line="200" w:lineRule="auto"/>
            </w:pPr>
            <w:r w:rsidRPr="00BD171C">
              <w:rPr>
                <w:rFonts w:cs="Times New Roman"/>
                <w:b/>
                <w:i/>
                <w:u w:val="single"/>
              </w:rPr>
              <w:t>Печатается на бланке организации</w:t>
            </w:r>
            <w:r w:rsidRPr="00BD171C">
              <w:rPr>
                <w:rStyle w:val="af6"/>
                <w:b/>
                <w:i/>
                <w:u w:val="single"/>
              </w:rPr>
              <w:footnoteReference w:id="1"/>
            </w:r>
            <w:r w:rsidRPr="00BD171C">
              <w:rPr>
                <w:rFonts w:cs="Times New Roman"/>
                <w:b/>
                <w:u w:val="single"/>
              </w:rPr>
              <w:br/>
            </w:r>
            <w:r>
              <w:rPr>
                <w:rFonts w:cs="Times New Roman"/>
              </w:rPr>
              <w:br/>
              <w:t>№</w:t>
            </w:r>
            <w:r w:rsidRPr="00A03D90">
              <w:rPr>
                <w:rFonts w:cs="Times New Roman"/>
              </w:rPr>
              <w:t>____________</w:t>
            </w:r>
            <w:r>
              <w:rPr>
                <w:rFonts w:cs="Times New Roman"/>
              </w:rPr>
              <w:t>от</w:t>
            </w:r>
            <w:r w:rsidRPr="00A03D90">
              <w:rPr>
                <w:rFonts w:cs="Times New Roman"/>
              </w:rPr>
              <w:t>____________</w:t>
            </w:r>
            <w:r>
              <w:rPr>
                <w:rFonts w:cs="Times New Roman"/>
              </w:rPr>
              <w:t>___</w:t>
            </w:r>
          </w:p>
        </w:tc>
      </w:tr>
    </w:tbl>
    <w:p w14:paraId="1C6CCF2B" w14:textId="77777777" w:rsidR="00602733" w:rsidRDefault="00602733" w:rsidP="00602733">
      <w:pPr>
        <w:spacing w:after="200"/>
        <w:jc w:val="both"/>
      </w:pPr>
    </w:p>
    <w:p w14:paraId="15546E0E" w14:textId="77777777" w:rsidR="00602733" w:rsidRDefault="00602733" w:rsidP="00602733">
      <w:pPr>
        <w:spacing w:after="200"/>
        <w:jc w:val="both"/>
      </w:pPr>
      <w:r>
        <w:rPr>
          <w:rFonts w:cs="Times New Roman"/>
        </w:rPr>
        <w:t>О предоставлении прав в ПК «РКС»</w:t>
      </w:r>
    </w:p>
    <w:p w14:paraId="630EC2DC" w14:textId="77777777" w:rsidR="00602733" w:rsidRDefault="00602733" w:rsidP="00602733">
      <w:pPr>
        <w:spacing w:line="200" w:lineRule="auto"/>
        <w:jc w:val="both"/>
      </w:pPr>
    </w:p>
    <w:p w14:paraId="48565F78" w14:textId="798F3C7E" w:rsidR="00602733" w:rsidRDefault="00FA31F4" w:rsidP="00602733">
      <w:pPr>
        <w:spacing w:line="200" w:lineRule="auto"/>
        <w:jc w:val="both"/>
      </w:pPr>
      <w:r>
        <w:rPr>
          <w:rFonts w:cs="Times New Roman"/>
        </w:rPr>
        <w:t>Прошу предоставить</w:t>
      </w:r>
      <w:r w:rsidR="00602733">
        <w:rPr>
          <w:rFonts w:cs="Times New Roman"/>
        </w:rPr>
        <w:t xml:space="preserve"> права </w:t>
      </w:r>
      <w:r>
        <w:rPr>
          <w:rFonts w:cs="Times New Roman"/>
        </w:rPr>
        <w:t>Пользователя</w:t>
      </w:r>
      <w:r w:rsidR="00713F7F">
        <w:rPr>
          <w:rFonts w:cs="Times New Roman"/>
        </w:rPr>
        <w:t xml:space="preserve"> в</w:t>
      </w:r>
      <w:r>
        <w:rPr>
          <w:rFonts w:cs="Times New Roman"/>
        </w:rPr>
        <w:t xml:space="preserve"> ПК «РКС»</w:t>
      </w:r>
      <w:r w:rsidR="00713F7F">
        <w:rPr>
          <w:rFonts w:cs="Times New Roman"/>
        </w:rPr>
        <w:t xml:space="preserve"> для следующих</w:t>
      </w:r>
      <w:r w:rsidR="00602733">
        <w:rPr>
          <w:rFonts w:cs="Times New Roman"/>
        </w:rPr>
        <w:t> </w:t>
      </w:r>
      <w:r w:rsidR="000B685F">
        <w:rPr>
          <w:rFonts w:cs="Times New Roman"/>
        </w:rPr>
        <w:t>сотрудников</w:t>
      </w:r>
      <w:r w:rsidR="00713F7F">
        <w:rPr>
          <w:rFonts w:cs="Times New Roman"/>
        </w:rPr>
        <w:t xml:space="preserve"> </w:t>
      </w:r>
      <w:r>
        <w:rPr>
          <w:rFonts w:cs="Times New Roman"/>
        </w:rPr>
        <w:t>учреждения: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7"/>
        <w:gridCol w:w="239"/>
        <w:gridCol w:w="237"/>
        <w:gridCol w:w="1447"/>
        <w:gridCol w:w="1202"/>
        <w:gridCol w:w="77"/>
        <w:gridCol w:w="2204"/>
        <w:gridCol w:w="1120"/>
        <w:gridCol w:w="1413"/>
      </w:tblGrid>
      <w:tr w:rsidR="004D249F" w14:paraId="7AB5B0CC" w14:textId="77777777" w:rsidTr="004D249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34994780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ИНН</w:t>
            </w:r>
            <w:r w:rsidRPr="00854574">
              <w:rPr>
                <w:rFonts w:cs="Times New Roman"/>
                <w:sz w:val="22"/>
              </w:rPr>
              <w:br/>
              <w:t>организации</w:t>
            </w: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7758C938" w14:textId="77777777" w:rsidR="004D249F" w:rsidRPr="00854574" w:rsidRDefault="004D249F" w:rsidP="00854574">
            <w:pPr>
              <w:spacing w:line="200" w:lineRule="auto"/>
              <w:ind w:firstLine="35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ФИО (полностью)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242C73BD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Должность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E004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Телефон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77EE8CD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Адрес электронной почты</w:t>
            </w:r>
          </w:p>
        </w:tc>
      </w:tr>
      <w:tr w:rsidR="004D249F" w14:paraId="399E847D" w14:textId="77777777" w:rsidTr="004D249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4C8862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18DE42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B136ED4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797" w14:textId="77777777" w:rsidR="004D249F" w:rsidRPr="00854574" w:rsidRDefault="004D249F" w:rsidP="00854574">
            <w:pPr>
              <w:spacing w:line="200" w:lineRule="auto"/>
              <w:ind w:left="107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91D06E7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</w:tr>
      <w:tr w:rsidR="00CB06E1" w14:paraId="49D5283F" w14:textId="77777777" w:rsidTr="004D249F">
        <w:tc>
          <w:tcPr>
            <w:tcW w:w="8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D8E92" w14:textId="77777777" w:rsidR="00CB06E1" w:rsidRDefault="00CB06E1" w:rsidP="00DC682B">
            <w:pPr>
              <w:spacing w:line="200" w:lineRule="auto"/>
              <w:jc w:val="both"/>
            </w:pPr>
          </w:p>
        </w:tc>
        <w:tc>
          <w:tcPr>
            <w:tcW w:w="411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6344BD" w14:textId="77777777" w:rsidR="00CB06E1" w:rsidRDefault="00CB06E1" w:rsidP="00DC682B">
            <w:pPr>
              <w:spacing w:line="200" w:lineRule="auto"/>
              <w:jc w:val="both"/>
            </w:pPr>
          </w:p>
          <w:p w14:paraId="6650EE5C" w14:textId="77777777" w:rsidR="00CB06E1" w:rsidRDefault="00CB06E1" w:rsidP="00DC682B">
            <w:pPr>
              <w:jc w:val="both"/>
            </w:pPr>
            <w:r w:rsidRPr="008171D7">
              <w:rPr>
                <w:rFonts w:cs="Times New Roman"/>
              </w:rPr>
              <w:t>Достоверность указанных данных подтверждаю.</w:t>
            </w:r>
          </w:p>
        </w:tc>
      </w:tr>
      <w:tr w:rsidR="00CB06E1" w14:paraId="18419700" w14:textId="77777777" w:rsidTr="004D2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8" w:type="pct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75D726" w14:textId="77777777" w:rsidR="00CB06E1" w:rsidRPr="009550A9" w:rsidRDefault="00CB06E1" w:rsidP="00DC682B">
            <w:pPr>
              <w:spacing w:after="200"/>
              <w:rPr>
                <w:rFonts w:cs="Times New Roman"/>
                <w:i/>
                <w:sz w:val="20"/>
                <w:lang w:val="en-US"/>
              </w:rPr>
            </w:pPr>
          </w:p>
          <w:p w14:paraId="70CB939C" w14:textId="77777777" w:rsidR="00CB06E1" w:rsidRPr="00BD171C" w:rsidRDefault="00CB06E1" w:rsidP="0088704D">
            <w:pPr>
              <w:spacing w:after="200"/>
              <w:ind w:firstLine="0"/>
            </w:pPr>
            <w:r w:rsidRPr="00BD171C">
              <w:rPr>
                <w:rFonts w:cs="Times New Roman"/>
                <w:i/>
                <w:sz w:val="20"/>
              </w:rPr>
              <w:t xml:space="preserve">Указать должность </w:t>
            </w:r>
            <w:r w:rsidRPr="00BD171C">
              <w:rPr>
                <w:rFonts w:cs="Times New Roman"/>
                <w:i/>
                <w:sz w:val="20"/>
              </w:rPr>
              <w:br/>
              <w:t>руководителя</w:t>
            </w:r>
          </w:p>
        </w:tc>
        <w:tc>
          <w:tcPr>
            <w:tcW w:w="774" w:type="pct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CEABA76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  <w:r w:rsidRPr="00BD171C">
              <w:rPr>
                <w:rFonts w:cs="Times New Roman"/>
                <w:i/>
                <w:sz w:val="20"/>
              </w:rPr>
              <w:t xml:space="preserve"> </w:t>
            </w:r>
          </w:p>
          <w:p w14:paraId="64002532" w14:textId="77777777" w:rsidR="00CB06E1" w:rsidRPr="00BD171C" w:rsidRDefault="00CB06E1" w:rsidP="00DC682B">
            <w:pPr>
              <w:spacing w:after="200"/>
              <w:jc w:val="right"/>
            </w:pPr>
            <w:r w:rsidRPr="00BD171C">
              <w:rPr>
                <w:rFonts w:cs="Times New Roman"/>
                <w:i/>
                <w:sz w:val="20"/>
              </w:rPr>
              <w:t xml:space="preserve"> Подпись</w:t>
            </w:r>
          </w:p>
        </w:tc>
        <w:tc>
          <w:tcPr>
            <w:tcW w:w="684" w:type="pct"/>
            <w:gridSpan w:val="2"/>
          </w:tcPr>
          <w:p w14:paraId="749FD151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</w:p>
        </w:tc>
        <w:tc>
          <w:tcPr>
            <w:tcW w:w="2534" w:type="pct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22E0EAE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  <w:r w:rsidRPr="00BD171C">
              <w:rPr>
                <w:rFonts w:cs="Times New Roman"/>
                <w:i/>
                <w:sz w:val="20"/>
              </w:rPr>
              <w:t xml:space="preserve"> </w:t>
            </w:r>
          </w:p>
          <w:p w14:paraId="2BF60599" w14:textId="77777777" w:rsidR="00CB06E1" w:rsidRPr="00BD171C" w:rsidRDefault="00CB06E1" w:rsidP="00DC682B">
            <w:pPr>
              <w:spacing w:after="200"/>
              <w:jc w:val="right"/>
            </w:pPr>
            <w:r w:rsidRPr="00BD171C">
              <w:rPr>
                <w:rFonts w:cs="Times New Roman"/>
                <w:i/>
                <w:sz w:val="20"/>
              </w:rPr>
              <w:t xml:space="preserve"> Указать фамилию и инициалы руководителя</w:t>
            </w:r>
          </w:p>
        </w:tc>
      </w:tr>
    </w:tbl>
    <w:p w14:paraId="743719BF" w14:textId="77777777" w:rsidR="00715C03" w:rsidRDefault="00715C03">
      <w:pPr>
        <w:spacing w:after="200" w:line="276" w:lineRule="auto"/>
        <w:ind w:firstLine="0"/>
      </w:pPr>
    </w:p>
    <w:sectPr w:rsidR="00715C03" w:rsidSect="00AF7A44">
      <w:footerReference w:type="default" r:id="rId11"/>
      <w:pgSz w:w="11906" w:h="16838" w:code="9"/>
      <w:pgMar w:top="709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CB63A" w14:textId="77777777" w:rsidR="00B31737" w:rsidRDefault="00B31737" w:rsidP="00CF5840">
      <w:r>
        <w:separator/>
      </w:r>
    </w:p>
  </w:endnote>
  <w:endnote w:type="continuationSeparator" w:id="0">
    <w:p w14:paraId="02245171" w14:textId="77777777" w:rsidR="00B31737" w:rsidRDefault="00B31737" w:rsidP="00CF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237"/>
      <w:gridCol w:w="3119"/>
    </w:tblGrid>
    <w:tr w:rsidR="005C752C" w14:paraId="4431042A" w14:textId="77777777" w:rsidTr="00715C03">
      <w:tc>
        <w:tcPr>
          <w:tcW w:w="3333" w:type="pct"/>
        </w:tcPr>
        <w:p w14:paraId="4130EC18" w14:textId="77777777" w:rsidR="005C752C" w:rsidRPr="004F7615" w:rsidRDefault="005C752C" w:rsidP="00715C03">
          <w:pPr>
            <w:pStyle w:val="a6"/>
            <w:ind w:firstLine="0"/>
            <w:rPr>
              <w:rFonts w:ascii="Times New Roman" w:hAnsi="Times New Roman"/>
              <w:color w:val="808080"/>
              <w:sz w:val="18"/>
              <w:szCs w:val="22"/>
              <w:lang w:val="ru-RU" w:eastAsia="en-US"/>
            </w:rPr>
          </w:pPr>
        </w:p>
      </w:tc>
      <w:tc>
        <w:tcPr>
          <w:tcW w:w="1667" w:type="pct"/>
        </w:tcPr>
        <w:p w14:paraId="0CDE38AD" w14:textId="77777777" w:rsidR="005C752C" w:rsidRPr="004F7615" w:rsidRDefault="005C752C" w:rsidP="00715C03">
          <w:pPr>
            <w:pStyle w:val="a6"/>
            <w:ind w:firstLine="0"/>
            <w:jc w:val="right"/>
            <w:rPr>
              <w:rFonts w:ascii="Times New Roman" w:hAnsi="Times New Roman"/>
              <w:color w:val="808080"/>
              <w:sz w:val="18"/>
              <w:szCs w:val="22"/>
              <w:lang w:val="ru-RU" w:eastAsia="en-US"/>
            </w:rPr>
          </w:pPr>
        </w:p>
      </w:tc>
    </w:tr>
  </w:tbl>
  <w:p w14:paraId="27798564" w14:textId="77777777" w:rsidR="005C752C" w:rsidRPr="00715C03" w:rsidRDefault="005C752C" w:rsidP="00715C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58A6" w14:textId="77777777" w:rsidR="00B31737" w:rsidRDefault="00B31737" w:rsidP="00CF5840">
      <w:r>
        <w:separator/>
      </w:r>
    </w:p>
  </w:footnote>
  <w:footnote w:type="continuationSeparator" w:id="0">
    <w:p w14:paraId="12E0F384" w14:textId="77777777" w:rsidR="00B31737" w:rsidRDefault="00B31737" w:rsidP="00CF5840">
      <w:r>
        <w:continuationSeparator/>
      </w:r>
    </w:p>
  </w:footnote>
  <w:footnote w:id="1">
    <w:p w14:paraId="135D5BEA" w14:textId="77777777" w:rsidR="005C752C" w:rsidRPr="00AF7A44" w:rsidRDefault="005C752C" w:rsidP="00602733">
      <w:pPr>
        <w:pStyle w:val="af4"/>
        <w:rPr>
          <w:rFonts w:ascii="Times New Roman" w:hAnsi="Times New Roman"/>
        </w:rPr>
      </w:pPr>
      <w:r w:rsidRPr="00AF7A44">
        <w:rPr>
          <w:rStyle w:val="af6"/>
          <w:rFonts w:ascii="Times New Roman" w:hAnsi="Times New Roman"/>
        </w:rPr>
        <w:footnoteRef/>
      </w:r>
      <w:r w:rsidRPr="00AF7A44">
        <w:rPr>
          <w:rFonts w:ascii="Times New Roman" w:hAnsi="Times New Roman"/>
        </w:rPr>
        <w:t xml:space="preserve"> Обращение должно быть составлено в машинописном виде, собственноручно проставляется только подпись руководителя Заказчика.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06D"/>
    <w:multiLevelType w:val="multilevel"/>
    <w:tmpl w:val="818AFD4A"/>
    <w:lvl w:ilvl="0">
      <w:start w:val="1"/>
      <w:numFmt w:val="decimal"/>
      <w:lvlText w:val="%1."/>
      <w:lvlJc w:val="left"/>
      <w:pPr>
        <w:ind w:left="180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2160"/>
      </w:pPr>
      <w:rPr>
        <w:rFonts w:hint="default"/>
      </w:rPr>
    </w:lvl>
  </w:abstractNum>
  <w:abstractNum w:abstractNumId="1" w15:restartNumberingAfterBreak="0">
    <w:nsid w:val="06C027AD"/>
    <w:multiLevelType w:val="multilevel"/>
    <w:tmpl w:val="6538811E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4625"/>
        </w:tabs>
        <w:ind w:left="4625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5345"/>
        </w:tabs>
        <w:ind w:left="5345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6065"/>
        </w:tabs>
        <w:ind w:left="6065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6785"/>
        </w:tabs>
        <w:ind w:left="6785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7505"/>
        </w:tabs>
        <w:ind w:left="7505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8225"/>
        </w:tabs>
        <w:ind w:left="8225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8945"/>
        </w:tabs>
        <w:ind w:left="8945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9665"/>
        </w:tabs>
        <w:ind w:left="9665" w:hanging="360"/>
      </w:pPr>
      <w:rPr>
        <w:rFonts w:cs="Times New Roman"/>
      </w:rPr>
    </w:lvl>
  </w:abstractNum>
  <w:abstractNum w:abstractNumId="2" w15:restartNumberingAfterBreak="0">
    <w:nsid w:val="07B436B6"/>
    <w:multiLevelType w:val="hybridMultilevel"/>
    <w:tmpl w:val="34888FC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CB7F7E"/>
    <w:multiLevelType w:val="hybridMultilevel"/>
    <w:tmpl w:val="236A11EA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C07C1"/>
    <w:multiLevelType w:val="hybridMultilevel"/>
    <w:tmpl w:val="553EAE9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0FFF4AD6"/>
    <w:multiLevelType w:val="hybridMultilevel"/>
    <w:tmpl w:val="5F36340E"/>
    <w:lvl w:ilvl="0" w:tplc="6BC831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D856B2"/>
    <w:multiLevelType w:val="hybridMultilevel"/>
    <w:tmpl w:val="71261E84"/>
    <w:lvl w:ilvl="0" w:tplc="8CE46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7154E"/>
    <w:multiLevelType w:val="hybridMultilevel"/>
    <w:tmpl w:val="EFB24106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947F97"/>
    <w:multiLevelType w:val="multilevel"/>
    <w:tmpl w:val="C2EC660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54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cs="Times New Roman" w:hint="default"/>
      </w:rPr>
    </w:lvl>
  </w:abstractNum>
  <w:abstractNum w:abstractNumId="9" w15:restartNumberingAfterBreak="0">
    <w:nsid w:val="166E281D"/>
    <w:multiLevelType w:val="hybridMultilevel"/>
    <w:tmpl w:val="4A4222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1D5252"/>
    <w:multiLevelType w:val="hybridMultilevel"/>
    <w:tmpl w:val="B15CA3A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E64437"/>
    <w:multiLevelType w:val="hybridMultilevel"/>
    <w:tmpl w:val="49CA2DE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1F1226C7"/>
    <w:multiLevelType w:val="hybridMultilevel"/>
    <w:tmpl w:val="BD3639B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383ABF"/>
    <w:multiLevelType w:val="hybridMultilevel"/>
    <w:tmpl w:val="BFB297E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CE4689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907DE8"/>
    <w:multiLevelType w:val="hybridMultilevel"/>
    <w:tmpl w:val="F9AA91BE"/>
    <w:lvl w:ilvl="0" w:tplc="9A04FF9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3F3E3D"/>
    <w:multiLevelType w:val="hybridMultilevel"/>
    <w:tmpl w:val="E72C0D54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EA15D2"/>
    <w:multiLevelType w:val="hybridMultilevel"/>
    <w:tmpl w:val="389E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3EE6320"/>
    <w:multiLevelType w:val="hybridMultilevel"/>
    <w:tmpl w:val="969C4FEA"/>
    <w:lvl w:ilvl="0" w:tplc="EA60F84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53C7D3C"/>
    <w:multiLevelType w:val="hybridMultilevel"/>
    <w:tmpl w:val="0358965C"/>
    <w:lvl w:ilvl="0" w:tplc="8C040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1F2484"/>
    <w:multiLevelType w:val="hybridMultilevel"/>
    <w:tmpl w:val="26BC3CA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3261A5"/>
    <w:multiLevelType w:val="hybridMultilevel"/>
    <w:tmpl w:val="B580A7BE"/>
    <w:lvl w:ilvl="0" w:tplc="FC8E9822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AE10985"/>
    <w:multiLevelType w:val="hybridMultilevel"/>
    <w:tmpl w:val="BDE23802"/>
    <w:lvl w:ilvl="0" w:tplc="DFBA769C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3D1E5A20"/>
    <w:multiLevelType w:val="hybridMultilevel"/>
    <w:tmpl w:val="7C5EAC42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2E7B9A"/>
    <w:multiLevelType w:val="hybridMultilevel"/>
    <w:tmpl w:val="23CE12C4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2F06A3"/>
    <w:multiLevelType w:val="hybridMultilevel"/>
    <w:tmpl w:val="88665B20"/>
    <w:lvl w:ilvl="0" w:tplc="8CE468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DD70586"/>
    <w:multiLevelType w:val="hybridMultilevel"/>
    <w:tmpl w:val="C7384170"/>
    <w:lvl w:ilvl="0" w:tplc="1ACEBF06">
      <w:numFmt w:val="bullet"/>
      <w:lvlText w:val="–"/>
      <w:lvlJc w:val="left"/>
      <w:pPr>
        <w:ind w:left="108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6" w15:restartNumberingAfterBreak="0">
    <w:nsid w:val="4EC76730"/>
    <w:multiLevelType w:val="hybridMultilevel"/>
    <w:tmpl w:val="BD12E7CA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2CE714B"/>
    <w:multiLevelType w:val="hybridMultilevel"/>
    <w:tmpl w:val="53100BAA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9A015ED"/>
    <w:multiLevelType w:val="hybridMultilevel"/>
    <w:tmpl w:val="D62E3B4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ED4EA3"/>
    <w:multiLevelType w:val="hybridMultilevel"/>
    <w:tmpl w:val="FB601A5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7E613B"/>
    <w:multiLevelType w:val="hybridMultilevel"/>
    <w:tmpl w:val="9A28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A37C6"/>
    <w:multiLevelType w:val="multilevel"/>
    <w:tmpl w:val="EC82F1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F2539C3"/>
    <w:multiLevelType w:val="hybridMultilevel"/>
    <w:tmpl w:val="421A5836"/>
    <w:lvl w:ilvl="0" w:tplc="542EEF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FC404A6"/>
    <w:multiLevelType w:val="hybridMultilevel"/>
    <w:tmpl w:val="DD6C0138"/>
    <w:lvl w:ilvl="0" w:tplc="70D4FE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1330A09"/>
    <w:multiLevelType w:val="hybridMultilevel"/>
    <w:tmpl w:val="5A74A06E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6A43651"/>
    <w:multiLevelType w:val="hybridMultilevel"/>
    <w:tmpl w:val="5176B096"/>
    <w:lvl w:ilvl="0" w:tplc="DAF217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E31DD7"/>
    <w:multiLevelType w:val="multilevel"/>
    <w:tmpl w:val="D97CF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BDA22B8"/>
    <w:multiLevelType w:val="hybridMultilevel"/>
    <w:tmpl w:val="977AB8D6"/>
    <w:lvl w:ilvl="0" w:tplc="945C0704">
      <w:numFmt w:val="bullet"/>
      <w:lvlText w:val="–"/>
      <w:lvlJc w:val="left"/>
      <w:pPr>
        <w:ind w:left="108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 w16cid:durableId="628976299">
    <w:abstractNumId w:val="18"/>
  </w:num>
  <w:num w:numId="2" w16cid:durableId="293490025">
    <w:abstractNumId w:val="20"/>
  </w:num>
  <w:num w:numId="3" w16cid:durableId="742414280">
    <w:abstractNumId w:val="37"/>
  </w:num>
  <w:num w:numId="4" w16cid:durableId="1321424899">
    <w:abstractNumId w:val="25"/>
  </w:num>
  <w:num w:numId="5" w16cid:durableId="49622653">
    <w:abstractNumId w:val="16"/>
  </w:num>
  <w:num w:numId="6" w16cid:durableId="1477337668">
    <w:abstractNumId w:val="33"/>
  </w:num>
  <w:num w:numId="7" w16cid:durableId="736127808">
    <w:abstractNumId w:val="8"/>
  </w:num>
  <w:num w:numId="8" w16cid:durableId="2080666278">
    <w:abstractNumId w:val="11"/>
  </w:num>
  <w:num w:numId="9" w16cid:durableId="562255472">
    <w:abstractNumId w:val="21"/>
  </w:num>
  <w:num w:numId="10" w16cid:durableId="719132927">
    <w:abstractNumId w:val="7"/>
  </w:num>
  <w:num w:numId="11" w16cid:durableId="1245800863">
    <w:abstractNumId w:val="34"/>
  </w:num>
  <w:num w:numId="12" w16cid:durableId="1615794897">
    <w:abstractNumId w:val="26"/>
  </w:num>
  <w:num w:numId="13" w16cid:durableId="77334710">
    <w:abstractNumId w:val="27"/>
  </w:num>
  <w:num w:numId="14" w16cid:durableId="1851991922">
    <w:abstractNumId w:val="19"/>
  </w:num>
  <w:num w:numId="15" w16cid:durableId="1543706784">
    <w:abstractNumId w:val="15"/>
  </w:num>
  <w:num w:numId="16" w16cid:durableId="1624728889">
    <w:abstractNumId w:val="5"/>
  </w:num>
  <w:num w:numId="17" w16cid:durableId="1458062906">
    <w:abstractNumId w:val="29"/>
  </w:num>
  <w:num w:numId="18" w16cid:durableId="989090793">
    <w:abstractNumId w:val="13"/>
  </w:num>
  <w:num w:numId="19" w16cid:durableId="67926330">
    <w:abstractNumId w:val="2"/>
  </w:num>
  <w:num w:numId="20" w16cid:durableId="823352242">
    <w:abstractNumId w:val="35"/>
  </w:num>
  <w:num w:numId="21" w16cid:durableId="973557700">
    <w:abstractNumId w:val="14"/>
  </w:num>
  <w:num w:numId="22" w16cid:durableId="996611576">
    <w:abstractNumId w:val="12"/>
  </w:num>
  <w:num w:numId="23" w16cid:durableId="2124955231">
    <w:abstractNumId w:val="1"/>
  </w:num>
  <w:num w:numId="24" w16cid:durableId="1204634217">
    <w:abstractNumId w:val="36"/>
  </w:num>
  <w:num w:numId="25" w16cid:durableId="625890878">
    <w:abstractNumId w:val="17"/>
  </w:num>
  <w:num w:numId="26" w16cid:durableId="109326060">
    <w:abstractNumId w:val="23"/>
  </w:num>
  <w:num w:numId="27" w16cid:durableId="1124157398">
    <w:abstractNumId w:val="22"/>
  </w:num>
  <w:num w:numId="28" w16cid:durableId="219175632">
    <w:abstractNumId w:val="3"/>
  </w:num>
  <w:num w:numId="29" w16cid:durableId="372079178">
    <w:abstractNumId w:val="4"/>
  </w:num>
  <w:num w:numId="30" w16cid:durableId="795030978">
    <w:abstractNumId w:val="24"/>
  </w:num>
  <w:num w:numId="31" w16cid:durableId="1629776136">
    <w:abstractNumId w:val="9"/>
  </w:num>
  <w:num w:numId="32" w16cid:durableId="1659923834">
    <w:abstractNumId w:val="10"/>
  </w:num>
  <w:num w:numId="33" w16cid:durableId="1955474023">
    <w:abstractNumId w:val="30"/>
  </w:num>
  <w:num w:numId="34" w16cid:durableId="584071005">
    <w:abstractNumId w:val="6"/>
  </w:num>
  <w:num w:numId="35" w16cid:durableId="2008483362">
    <w:abstractNumId w:val="32"/>
  </w:num>
  <w:num w:numId="36" w16cid:durableId="542864579">
    <w:abstractNumId w:val="28"/>
  </w:num>
  <w:num w:numId="37" w16cid:durableId="878008617">
    <w:abstractNumId w:val="0"/>
  </w:num>
  <w:num w:numId="38" w16cid:durableId="1308631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30"/>
    <w:rsid w:val="00001527"/>
    <w:rsid w:val="000052A0"/>
    <w:rsid w:val="0000609F"/>
    <w:rsid w:val="00007C58"/>
    <w:rsid w:val="00007DCA"/>
    <w:rsid w:val="000201AD"/>
    <w:rsid w:val="000204F8"/>
    <w:rsid w:val="00022678"/>
    <w:rsid w:val="00027D30"/>
    <w:rsid w:val="0006710A"/>
    <w:rsid w:val="000703DE"/>
    <w:rsid w:val="00075FE6"/>
    <w:rsid w:val="00085239"/>
    <w:rsid w:val="000B5340"/>
    <w:rsid w:val="000B685F"/>
    <w:rsid w:val="000C0B97"/>
    <w:rsid w:val="000D724A"/>
    <w:rsid w:val="000F465B"/>
    <w:rsid w:val="000F6C7E"/>
    <w:rsid w:val="00100870"/>
    <w:rsid w:val="001026D5"/>
    <w:rsid w:val="00130AAB"/>
    <w:rsid w:val="001347C5"/>
    <w:rsid w:val="0014020E"/>
    <w:rsid w:val="00140648"/>
    <w:rsid w:val="00145FA5"/>
    <w:rsid w:val="00150E11"/>
    <w:rsid w:val="00163BF8"/>
    <w:rsid w:val="001707B3"/>
    <w:rsid w:val="00195587"/>
    <w:rsid w:val="001A0938"/>
    <w:rsid w:val="001A7641"/>
    <w:rsid w:val="001B4F72"/>
    <w:rsid w:val="001B6AAD"/>
    <w:rsid w:val="001C78DA"/>
    <w:rsid w:val="001E0C5D"/>
    <w:rsid w:val="00225F93"/>
    <w:rsid w:val="002306C4"/>
    <w:rsid w:val="00231E9B"/>
    <w:rsid w:val="0023297F"/>
    <w:rsid w:val="00232A03"/>
    <w:rsid w:val="00245850"/>
    <w:rsid w:val="00260038"/>
    <w:rsid w:val="00266400"/>
    <w:rsid w:val="002739FA"/>
    <w:rsid w:val="00291755"/>
    <w:rsid w:val="002A37D7"/>
    <w:rsid w:val="002A7A90"/>
    <w:rsid w:val="002B0B3D"/>
    <w:rsid w:val="002C1AA8"/>
    <w:rsid w:val="002C64BD"/>
    <w:rsid w:val="002E653B"/>
    <w:rsid w:val="002E74DD"/>
    <w:rsid w:val="002F18FB"/>
    <w:rsid w:val="002F30DD"/>
    <w:rsid w:val="002F54F4"/>
    <w:rsid w:val="002F5B0D"/>
    <w:rsid w:val="002F6DDE"/>
    <w:rsid w:val="00322D93"/>
    <w:rsid w:val="0032767F"/>
    <w:rsid w:val="00337B46"/>
    <w:rsid w:val="003656CE"/>
    <w:rsid w:val="00370248"/>
    <w:rsid w:val="00381164"/>
    <w:rsid w:val="00391094"/>
    <w:rsid w:val="00392321"/>
    <w:rsid w:val="003960E8"/>
    <w:rsid w:val="003968D7"/>
    <w:rsid w:val="003A2DCC"/>
    <w:rsid w:val="003A726B"/>
    <w:rsid w:val="003C1093"/>
    <w:rsid w:val="003C1D16"/>
    <w:rsid w:val="003D1E8D"/>
    <w:rsid w:val="003E6339"/>
    <w:rsid w:val="003F65E2"/>
    <w:rsid w:val="0040656C"/>
    <w:rsid w:val="00420716"/>
    <w:rsid w:val="004224BD"/>
    <w:rsid w:val="00430F52"/>
    <w:rsid w:val="004316CE"/>
    <w:rsid w:val="004357ED"/>
    <w:rsid w:val="0045472A"/>
    <w:rsid w:val="00483227"/>
    <w:rsid w:val="004871E6"/>
    <w:rsid w:val="00487B3C"/>
    <w:rsid w:val="00487DAB"/>
    <w:rsid w:val="00490E51"/>
    <w:rsid w:val="00494CAF"/>
    <w:rsid w:val="004A098D"/>
    <w:rsid w:val="004A550E"/>
    <w:rsid w:val="004B461D"/>
    <w:rsid w:val="004B4FD9"/>
    <w:rsid w:val="004B79B0"/>
    <w:rsid w:val="004D249F"/>
    <w:rsid w:val="004E619A"/>
    <w:rsid w:val="004F7615"/>
    <w:rsid w:val="00504A80"/>
    <w:rsid w:val="00507642"/>
    <w:rsid w:val="00517B7E"/>
    <w:rsid w:val="005217A3"/>
    <w:rsid w:val="00526C7C"/>
    <w:rsid w:val="00540E7D"/>
    <w:rsid w:val="00547508"/>
    <w:rsid w:val="005525BC"/>
    <w:rsid w:val="005535FD"/>
    <w:rsid w:val="00563A3E"/>
    <w:rsid w:val="00566C4D"/>
    <w:rsid w:val="00570FBB"/>
    <w:rsid w:val="00583EDF"/>
    <w:rsid w:val="005862FB"/>
    <w:rsid w:val="005872D3"/>
    <w:rsid w:val="005944B2"/>
    <w:rsid w:val="005B6B6A"/>
    <w:rsid w:val="005C752C"/>
    <w:rsid w:val="005D0750"/>
    <w:rsid w:val="005D1214"/>
    <w:rsid w:val="005D183C"/>
    <w:rsid w:val="005D4AE9"/>
    <w:rsid w:val="005F2543"/>
    <w:rsid w:val="005F68BB"/>
    <w:rsid w:val="00602733"/>
    <w:rsid w:val="00604698"/>
    <w:rsid w:val="006125F4"/>
    <w:rsid w:val="006157BF"/>
    <w:rsid w:val="00617857"/>
    <w:rsid w:val="006245D6"/>
    <w:rsid w:val="00630179"/>
    <w:rsid w:val="00664B85"/>
    <w:rsid w:val="006858CE"/>
    <w:rsid w:val="006A0824"/>
    <w:rsid w:val="006B21D5"/>
    <w:rsid w:val="006C423F"/>
    <w:rsid w:val="006D0CE3"/>
    <w:rsid w:val="006D3540"/>
    <w:rsid w:val="006F27C4"/>
    <w:rsid w:val="006F5315"/>
    <w:rsid w:val="00703BAD"/>
    <w:rsid w:val="00712849"/>
    <w:rsid w:val="00713F7F"/>
    <w:rsid w:val="00715C03"/>
    <w:rsid w:val="007341B3"/>
    <w:rsid w:val="0073707A"/>
    <w:rsid w:val="00737E26"/>
    <w:rsid w:val="007420EA"/>
    <w:rsid w:val="0074550B"/>
    <w:rsid w:val="00747848"/>
    <w:rsid w:val="00755944"/>
    <w:rsid w:val="00757F1F"/>
    <w:rsid w:val="00781763"/>
    <w:rsid w:val="00781942"/>
    <w:rsid w:val="007819DA"/>
    <w:rsid w:val="00781BB9"/>
    <w:rsid w:val="007B02D3"/>
    <w:rsid w:val="007D088A"/>
    <w:rsid w:val="007D2D07"/>
    <w:rsid w:val="007D4393"/>
    <w:rsid w:val="007E16F0"/>
    <w:rsid w:val="007E2DEE"/>
    <w:rsid w:val="007E3DAE"/>
    <w:rsid w:val="007E7275"/>
    <w:rsid w:val="007F57E6"/>
    <w:rsid w:val="00805F8E"/>
    <w:rsid w:val="008060A9"/>
    <w:rsid w:val="00810833"/>
    <w:rsid w:val="00813BC5"/>
    <w:rsid w:val="00845A76"/>
    <w:rsid w:val="00854574"/>
    <w:rsid w:val="00857AB6"/>
    <w:rsid w:val="00883457"/>
    <w:rsid w:val="0088704D"/>
    <w:rsid w:val="008936CC"/>
    <w:rsid w:val="00897651"/>
    <w:rsid w:val="008A3CAF"/>
    <w:rsid w:val="008A558B"/>
    <w:rsid w:val="008A72BC"/>
    <w:rsid w:val="008C1CB8"/>
    <w:rsid w:val="008C5C70"/>
    <w:rsid w:val="008E0929"/>
    <w:rsid w:val="008E2717"/>
    <w:rsid w:val="008F05BF"/>
    <w:rsid w:val="008F208C"/>
    <w:rsid w:val="008F6FE4"/>
    <w:rsid w:val="00910702"/>
    <w:rsid w:val="00924556"/>
    <w:rsid w:val="009371BE"/>
    <w:rsid w:val="009431B7"/>
    <w:rsid w:val="00954314"/>
    <w:rsid w:val="009550A9"/>
    <w:rsid w:val="00971D29"/>
    <w:rsid w:val="00973365"/>
    <w:rsid w:val="00992719"/>
    <w:rsid w:val="009A30B3"/>
    <w:rsid w:val="009B7E17"/>
    <w:rsid w:val="009C46B3"/>
    <w:rsid w:val="009E1373"/>
    <w:rsid w:val="009F22E0"/>
    <w:rsid w:val="00A03D90"/>
    <w:rsid w:val="00A05027"/>
    <w:rsid w:val="00A147E2"/>
    <w:rsid w:val="00A157CC"/>
    <w:rsid w:val="00A15ECB"/>
    <w:rsid w:val="00A213BB"/>
    <w:rsid w:val="00A25144"/>
    <w:rsid w:val="00A4140B"/>
    <w:rsid w:val="00A477F4"/>
    <w:rsid w:val="00A60667"/>
    <w:rsid w:val="00A66B81"/>
    <w:rsid w:val="00A66D49"/>
    <w:rsid w:val="00A717E0"/>
    <w:rsid w:val="00A71CDB"/>
    <w:rsid w:val="00A723FF"/>
    <w:rsid w:val="00A776E1"/>
    <w:rsid w:val="00A8012A"/>
    <w:rsid w:val="00A83D83"/>
    <w:rsid w:val="00A94F1D"/>
    <w:rsid w:val="00A97D5B"/>
    <w:rsid w:val="00AA338F"/>
    <w:rsid w:val="00AA7811"/>
    <w:rsid w:val="00AB4A3E"/>
    <w:rsid w:val="00AC5CB1"/>
    <w:rsid w:val="00AF7A44"/>
    <w:rsid w:val="00B02452"/>
    <w:rsid w:val="00B04A82"/>
    <w:rsid w:val="00B25439"/>
    <w:rsid w:val="00B31737"/>
    <w:rsid w:val="00B33823"/>
    <w:rsid w:val="00B43A93"/>
    <w:rsid w:val="00B51BB4"/>
    <w:rsid w:val="00B52082"/>
    <w:rsid w:val="00B55589"/>
    <w:rsid w:val="00B560DE"/>
    <w:rsid w:val="00B80031"/>
    <w:rsid w:val="00B82147"/>
    <w:rsid w:val="00B90652"/>
    <w:rsid w:val="00BB1812"/>
    <w:rsid w:val="00BB38FE"/>
    <w:rsid w:val="00BC42DD"/>
    <w:rsid w:val="00BD171C"/>
    <w:rsid w:val="00BD3826"/>
    <w:rsid w:val="00BF47D2"/>
    <w:rsid w:val="00C0529A"/>
    <w:rsid w:val="00C05902"/>
    <w:rsid w:val="00C208D9"/>
    <w:rsid w:val="00C2138C"/>
    <w:rsid w:val="00C4062D"/>
    <w:rsid w:val="00C425C7"/>
    <w:rsid w:val="00C447DE"/>
    <w:rsid w:val="00C567B5"/>
    <w:rsid w:val="00C627C4"/>
    <w:rsid w:val="00C9308E"/>
    <w:rsid w:val="00C9719C"/>
    <w:rsid w:val="00CA6AB6"/>
    <w:rsid w:val="00CB06E1"/>
    <w:rsid w:val="00CC7E85"/>
    <w:rsid w:val="00CD435D"/>
    <w:rsid w:val="00CD5D37"/>
    <w:rsid w:val="00CE4A7C"/>
    <w:rsid w:val="00CF373A"/>
    <w:rsid w:val="00CF5840"/>
    <w:rsid w:val="00D00E69"/>
    <w:rsid w:val="00D00EFB"/>
    <w:rsid w:val="00D06430"/>
    <w:rsid w:val="00D14003"/>
    <w:rsid w:val="00D14C86"/>
    <w:rsid w:val="00D221A1"/>
    <w:rsid w:val="00D301BA"/>
    <w:rsid w:val="00D34545"/>
    <w:rsid w:val="00D4188B"/>
    <w:rsid w:val="00D438D5"/>
    <w:rsid w:val="00D60364"/>
    <w:rsid w:val="00D674B7"/>
    <w:rsid w:val="00D72731"/>
    <w:rsid w:val="00D81484"/>
    <w:rsid w:val="00D96589"/>
    <w:rsid w:val="00DC07D1"/>
    <w:rsid w:val="00DC162A"/>
    <w:rsid w:val="00DC53F8"/>
    <w:rsid w:val="00DC682B"/>
    <w:rsid w:val="00DC725D"/>
    <w:rsid w:val="00DD55DC"/>
    <w:rsid w:val="00E13EB5"/>
    <w:rsid w:val="00E1407E"/>
    <w:rsid w:val="00E14F73"/>
    <w:rsid w:val="00E35B1C"/>
    <w:rsid w:val="00E35F4A"/>
    <w:rsid w:val="00E36AAF"/>
    <w:rsid w:val="00E41D21"/>
    <w:rsid w:val="00E51141"/>
    <w:rsid w:val="00E54F09"/>
    <w:rsid w:val="00E5724C"/>
    <w:rsid w:val="00E64421"/>
    <w:rsid w:val="00E64CF2"/>
    <w:rsid w:val="00E75449"/>
    <w:rsid w:val="00E80C2C"/>
    <w:rsid w:val="00E814E5"/>
    <w:rsid w:val="00E96764"/>
    <w:rsid w:val="00EA0E7D"/>
    <w:rsid w:val="00EB221C"/>
    <w:rsid w:val="00EB5185"/>
    <w:rsid w:val="00ED4A83"/>
    <w:rsid w:val="00EE09A2"/>
    <w:rsid w:val="00EE54D7"/>
    <w:rsid w:val="00EF10A2"/>
    <w:rsid w:val="00F042D3"/>
    <w:rsid w:val="00F05F87"/>
    <w:rsid w:val="00F24227"/>
    <w:rsid w:val="00F444F8"/>
    <w:rsid w:val="00F506B9"/>
    <w:rsid w:val="00F95FDE"/>
    <w:rsid w:val="00F97358"/>
    <w:rsid w:val="00FA2AD0"/>
    <w:rsid w:val="00FA31F4"/>
    <w:rsid w:val="00FB7303"/>
    <w:rsid w:val="00FC542B"/>
    <w:rsid w:val="00FC6ECA"/>
    <w:rsid w:val="00FD0452"/>
    <w:rsid w:val="00FD4337"/>
    <w:rsid w:val="00FE012C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25B4B"/>
  <w15:chartTrackingRefBased/>
  <w15:docId w15:val="{8882F8C5-321C-4ADC-B183-579AB9B8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1B3"/>
    <w:pPr>
      <w:ind w:firstLine="709"/>
    </w:pPr>
    <w:rPr>
      <w:rFonts w:ascii="Times New Roman" w:eastAsia="Times New Roman" w:hAnsi="Times New Roman" w:cs="Calibri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rsid w:val="00602733"/>
    <w:pPr>
      <w:spacing w:before="480" w:after="120" w:line="276" w:lineRule="auto"/>
      <w:ind w:firstLine="0"/>
      <w:outlineLvl w:val="0"/>
    </w:pPr>
    <w:rPr>
      <w:rFonts w:ascii="Arial" w:hAnsi="Arial" w:cs="Times New Roman"/>
      <w:b/>
      <w:color w:val="000000"/>
      <w:sz w:val="48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rsid w:val="00602733"/>
    <w:pPr>
      <w:spacing w:before="360" w:after="80" w:line="276" w:lineRule="auto"/>
      <w:ind w:firstLine="0"/>
      <w:outlineLvl w:val="1"/>
    </w:pPr>
    <w:rPr>
      <w:rFonts w:ascii="Arial" w:hAnsi="Arial" w:cs="Times New Roman"/>
      <w:b/>
      <w:color w:val="000000"/>
      <w:sz w:val="36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"/>
    <w:rsid w:val="00602733"/>
    <w:pPr>
      <w:spacing w:before="280" w:after="80" w:line="276" w:lineRule="auto"/>
      <w:ind w:firstLine="0"/>
      <w:outlineLvl w:val="2"/>
    </w:pPr>
    <w:rPr>
      <w:rFonts w:ascii="Arial" w:hAnsi="Arial" w:cs="Times New Roman"/>
      <w:b/>
      <w:color w:val="000000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"/>
    <w:rsid w:val="00602733"/>
    <w:pPr>
      <w:spacing w:before="240" w:after="40" w:line="276" w:lineRule="auto"/>
      <w:ind w:firstLine="0"/>
      <w:outlineLvl w:val="3"/>
    </w:pPr>
    <w:rPr>
      <w:rFonts w:ascii="Arial" w:hAnsi="Arial" w:cs="Times New Roman"/>
      <w:b/>
      <w:color w:val="000000"/>
      <w:sz w:val="24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rsid w:val="00602733"/>
    <w:pPr>
      <w:spacing w:before="220" w:after="40" w:line="276" w:lineRule="auto"/>
      <w:ind w:firstLine="0"/>
      <w:outlineLvl w:val="4"/>
    </w:pPr>
    <w:rPr>
      <w:rFonts w:ascii="Arial" w:hAnsi="Arial" w:cs="Times New Roman"/>
      <w:b/>
      <w:color w:val="000000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"/>
    <w:rsid w:val="00602733"/>
    <w:pPr>
      <w:spacing w:before="200" w:after="40" w:line="276" w:lineRule="auto"/>
      <w:ind w:firstLine="0"/>
      <w:outlineLvl w:val="5"/>
    </w:pPr>
    <w:rPr>
      <w:rFonts w:ascii="Arial" w:hAnsi="Arial" w:cs="Times New Roman"/>
      <w:b/>
      <w:color w:val="00000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AAD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B6AAD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1B6AAD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810833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810833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3656CE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2E74DD"/>
    <w:rPr>
      <w:sz w:val="16"/>
      <w:szCs w:val="16"/>
    </w:rPr>
  </w:style>
  <w:style w:type="paragraph" w:styleId="aa">
    <w:name w:val="annotation text"/>
    <w:aliases w:val="Знак Знак110,Знак Знак1 Знак Знак Знак1,Основной текст с отступом 2 Знак Знак11,Знак Знак1 Знак11,Основной текст с отступом 2 Знак Знак Знак1,Знак Знак81,Знак Знак Знак1,Знак Знак1,Знак Знак Знак,Знак Знак"/>
    <w:basedOn w:val="a"/>
    <w:link w:val="ab"/>
    <w:uiPriority w:val="99"/>
    <w:unhideWhenUsed/>
    <w:rsid w:val="002E74DD"/>
    <w:rPr>
      <w:rFonts w:cs="Times New Roman"/>
      <w:sz w:val="20"/>
      <w:szCs w:val="20"/>
      <w:lang w:val="x-none" w:eastAsia="x-none"/>
    </w:rPr>
  </w:style>
  <w:style w:type="character" w:customStyle="1" w:styleId="ab">
    <w:name w:val="Текст примечания Знак"/>
    <w:aliases w:val="Знак Знак110 Знак,Знак Знак1 Знак Знак Знак1 Знак,Основной текст с отступом 2 Знак Знак11 Знак,Знак Знак1 Знак11 Знак,Основной текст с отступом 2 Знак Знак Знак1 Знак,Знак Знак81 Знак,Знак Знак Знак1 Знак,Знак Знак1 Знак"/>
    <w:link w:val="aa"/>
    <w:uiPriority w:val="99"/>
    <w:rsid w:val="002E74DD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74DD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E74DD"/>
    <w:rPr>
      <w:rFonts w:ascii="Times New Roman" w:eastAsia="Times New Roman" w:hAnsi="Times New Roman" w:cs="Calibr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E74D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2E74DD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02733"/>
    <w:rPr>
      <w:rFonts w:ascii="Arial" w:eastAsia="Times New Roman" w:hAnsi="Arial" w:cs="Arial"/>
      <w:b/>
      <w:color w:val="000000"/>
      <w:sz w:val="48"/>
      <w:lang w:eastAsia="ru-RU"/>
    </w:rPr>
  </w:style>
  <w:style w:type="character" w:customStyle="1" w:styleId="20">
    <w:name w:val="Заголовок 2 Знак"/>
    <w:link w:val="2"/>
    <w:uiPriority w:val="9"/>
    <w:rsid w:val="00602733"/>
    <w:rPr>
      <w:rFonts w:ascii="Arial" w:eastAsia="Times New Roman" w:hAnsi="Arial" w:cs="Arial"/>
      <w:b/>
      <w:color w:val="000000"/>
      <w:sz w:val="36"/>
      <w:lang w:eastAsia="ru-RU"/>
    </w:rPr>
  </w:style>
  <w:style w:type="character" w:customStyle="1" w:styleId="30">
    <w:name w:val="Заголовок 3 Знак"/>
    <w:link w:val="3"/>
    <w:uiPriority w:val="9"/>
    <w:rsid w:val="00602733"/>
    <w:rPr>
      <w:rFonts w:ascii="Arial" w:eastAsia="Times New Roman" w:hAnsi="Arial" w:cs="Arial"/>
      <w:b/>
      <w:color w:val="000000"/>
      <w:sz w:val="28"/>
      <w:lang w:eastAsia="ru-RU"/>
    </w:rPr>
  </w:style>
  <w:style w:type="character" w:customStyle="1" w:styleId="40">
    <w:name w:val="Заголовок 4 Знак"/>
    <w:link w:val="4"/>
    <w:uiPriority w:val="9"/>
    <w:rsid w:val="00602733"/>
    <w:rPr>
      <w:rFonts w:ascii="Arial" w:eastAsia="Times New Roman" w:hAnsi="Arial" w:cs="Arial"/>
      <w:b/>
      <w:color w:val="000000"/>
      <w:sz w:val="24"/>
      <w:lang w:eastAsia="ru-RU"/>
    </w:rPr>
  </w:style>
  <w:style w:type="character" w:customStyle="1" w:styleId="50">
    <w:name w:val="Заголовок 5 Знак"/>
    <w:link w:val="5"/>
    <w:uiPriority w:val="9"/>
    <w:rsid w:val="00602733"/>
    <w:rPr>
      <w:rFonts w:ascii="Arial" w:eastAsia="Times New Roman" w:hAnsi="Arial" w:cs="Arial"/>
      <w:b/>
      <w:color w:val="000000"/>
      <w:lang w:eastAsia="ru-RU"/>
    </w:rPr>
  </w:style>
  <w:style w:type="character" w:customStyle="1" w:styleId="60">
    <w:name w:val="Заголовок 6 Знак"/>
    <w:link w:val="6"/>
    <w:uiPriority w:val="9"/>
    <w:rsid w:val="00602733"/>
    <w:rPr>
      <w:rFonts w:ascii="Arial" w:eastAsia="Times New Roman" w:hAnsi="Arial" w:cs="Arial"/>
      <w:b/>
      <w:color w:val="000000"/>
      <w:sz w:val="20"/>
      <w:lang w:eastAsia="ru-RU"/>
    </w:rPr>
  </w:style>
  <w:style w:type="paragraph" w:customStyle="1" w:styleId="af0">
    <w:name w:val="Название"/>
    <w:basedOn w:val="a"/>
    <w:next w:val="a"/>
    <w:link w:val="af1"/>
    <w:uiPriority w:val="10"/>
    <w:rsid w:val="00602733"/>
    <w:pPr>
      <w:spacing w:before="480" w:after="120" w:line="276" w:lineRule="auto"/>
      <w:ind w:firstLine="0"/>
    </w:pPr>
    <w:rPr>
      <w:rFonts w:ascii="Arial" w:hAnsi="Arial" w:cs="Times New Roman"/>
      <w:b/>
      <w:color w:val="000000"/>
      <w:sz w:val="72"/>
      <w:szCs w:val="20"/>
      <w:lang w:val="x-none" w:eastAsia="ru-RU"/>
    </w:rPr>
  </w:style>
  <w:style w:type="character" w:customStyle="1" w:styleId="af1">
    <w:name w:val="Название Знак"/>
    <w:link w:val="af0"/>
    <w:uiPriority w:val="10"/>
    <w:rsid w:val="00602733"/>
    <w:rPr>
      <w:rFonts w:ascii="Arial" w:eastAsia="Times New Roman" w:hAnsi="Arial" w:cs="Arial"/>
      <w:b/>
      <w:color w:val="000000"/>
      <w:sz w:val="72"/>
      <w:lang w:eastAsia="ru-RU"/>
    </w:rPr>
  </w:style>
  <w:style w:type="paragraph" w:styleId="af2">
    <w:name w:val="Subtitle"/>
    <w:basedOn w:val="a"/>
    <w:next w:val="a"/>
    <w:link w:val="af3"/>
    <w:uiPriority w:val="11"/>
    <w:rsid w:val="00602733"/>
    <w:pPr>
      <w:spacing w:before="360" w:after="80" w:line="276" w:lineRule="auto"/>
      <w:ind w:firstLine="0"/>
    </w:pPr>
    <w:rPr>
      <w:rFonts w:ascii="Georgia" w:hAnsi="Georgia" w:cs="Times New Roman"/>
      <w:i/>
      <w:color w:val="666666"/>
      <w:sz w:val="48"/>
      <w:szCs w:val="20"/>
      <w:lang w:val="x-none" w:eastAsia="ru-RU"/>
    </w:rPr>
  </w:style>
  <w:style w:type="character" w:customStyle="1" w:styleId="af3">
    <w:name w:val="Подзаголовок Знак"/>
    <w:link w:val="af2"/>
    <w:uiPriority w:val="11"/>
    <w:rsid w:val="00602733"/>
    <w:rPr>
      <w:rFonts w:ascii="Georgia" w:eastAsia="Times New Roman" w:hAnsi="Georgia" w:cs="Georgia"/>
      <w:i/>
      <w:color w:val="666666"/>
      <w:sz w:val="48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602733"/>
    <w:pPr>
      <w:ind w:firstLine="0"/>
    </w:pPr>
    <w:rPr>
      <w:rFonts w:ascii="Arial" w:hAnsi="Arial" w:cs="Times New Roman"/>
      <w:color w:val="000000"/>
      <w:sz w:val="20"/>
      <w:szCs w:val="20"/>
      <w:lang w:val="x-none" w:eastAsia="ru-RU"/>
    </w:rPr>
  </w:style>
  <w:style w:type="character" w:customStyle="1" w:styleId="af5">
    <w:name w:val="Текст сноски Знак"/>
    <w:link w:val="af4"/>
    <w:uiPriority w:val="99"/>
    <w:semiHidden/>
    <w:rsid w:val="00602733"/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602733"/>
    <w:rPr>
      <w:rFonts w:cs="Times New Roman"/>
      <w:vertAlign w:val="superscript"/>
    </w:rPr>
  </w:style>
  <w:style w:type="paragraph" w:styleId="af7">
    <w:name w:val="Revision"/>
    <w:hidden/>
    <w:uiPriority w:val="99"/>
    <w:semiHidden/>
    <w:rsid w:val="00602733"/>
    <w:rPr>
      <w:rFonts w:ascii="Arial" w:eastAsia="Times New Roman" w:hAnsi="Arial" w:cs="Arial"/>
      <w:color w:val="000000"/>
      <w:sz w:val="22"/>
      <w:szCs w:val="22"/>
    </w:rPr>
  </w:style>
  <w:style w:type="character" w:styleId="af8">
    <w:name w:val="Hyperlink"/>
    <w:uiPriority w:val="99"/>
    <w:unhideWhenUsed/>
    <w:rsid w:val="00602733"/>
    <w:rPr>
      <w:rFonts w:cs="Times New Roman"/>
      <w:color w:val="0000FF"/>
      <w:u w:val="single"/>
    </w:rPr>
  </w:style>
  <w:style w:type="character" w:styleId="af9">
    <w:name w:val="Strong"/>
    <w:uiPriority w:val="22"/>
    <w:qFormat/>
    <w:rsid w:val="00602733"/>
    <w:rPr>
      <w:rFonts w:cs="Times New Roman"/>
      <w:b/>
      <w:bCs/>
    </w:rPr>
  </w:style>
  <w:style w:type="paragraph" w:styleId="afa">
    <w:name w:val="Body Text Indent"/>
    <w:basedOn w:val="a"/>
    <w:link w:val="afb"/>
    <w:uiPriority w:val="99"/>
    <w:rsid w:val="00602733"/>
    <w:pPr>
      <w:ind w:firstLine="706"/>
      <w:jc w:val="both"/>
    </w:pPr>
    <w:rPr>
      <w:rFonts w:cs="Times New Roman"/>
      <w:sz w:val="24"/>
      <w:szCs w:val="24"/>
      <w:lang w:val="x-none" w:eastAsia="ru-RU"/>
    </w:rPr>
  </w:style>
  <w:style w:type="character" w:customStyle="1" w:styleId="afb">
    <w:name w:val="Основной текст с отступом Знак"/>
    <w:link w:val="afa"/>
    <w:uiPriority w:val="99"/>
    <w:rsid w:val="006027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FollowedHyperlink"/>
    <w:uiPriority w:val="99"/>
    <w:semiHidden/>
    <w:unhideWhenUsed/>
    <w:rsid w:val="0088704D"/>
    <w:rPr>
      <w:color w:val="954F72"/>
      <w:u w:val="single"/>
    </w:rPr>
  </w:style>
  <w:style w:type="paragraph" w:styleId="afd">
    <w:name w:val="Body Text"/>
    <w:basedOn w:val="a"/>
    <w:link w:val="afe"/>
    <w:uiPriority w:val="99"/>
    <w:semiHidden/>
    <w:unhideWhenUsed/>
    <w:rsid w:val="00BF47D2"/>
    <w:pPr>
      <w:spacing w:after="120"/>
    </w:pPr>
    <w:rPr>
      <w:rFonts w:cs="Times New Roman"/>
      <w:lang w:val="x-none"/>
    </w:rPr>
  </w:style>
  <w:style w:type="character" w:customStyle="1" w:styleId="afe">
    <w:name w:val="Основной текст Знак"/>
    <w:link w:val="afd"/>
    <w:uiPriority w:val="99"/>
    <w:semiHidden/>
    <w:rsid w:val="00BF47D2"/>
    <w:rPr>
      <w:rFonts w:ascii="Times New Roman" w:eastAsia="Times New Roman" w:hAnsi="Times New Roman" w:cs="Calibri"/>
      <w:sz w:val="28"/>
      <w:szCs w:val="22"/>
      <w:lang w:eastAsia="en-US"/>
    </w:rPr>
  </w:style>
  <w:style w:type="paragraph" w:customStyle="1" w:styleId="aff">
    <w:name w:val="Знак Знак Знак"/>
    <w:basedOn w:val="a"/>
    <w:rsid w:val="000F6C7E"/>
    <w:pPr>
      <w:ind w:firstLine="0"/>
    </w:pPr>
    <w:rPr>
      <w:rFonts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6;&#1089;&#1090;&#1072;&#1085;&#1086;&#1074;&#1083;&#1077;&#1085;&#1080;&#1103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/>
    <dateminusta xmlns="081b8c99-5a1b-4ba1-9a3e-0d0cea83319e" xsi:nil="true"/>
    <numik xmlns="af44e648-6311-40f1-ad37-1234555fd9ba" xsi:nil="true"/>
    <kind xmlns="e2080b48-eafa-461e-b501-38555d38caa1">79</kind>
    <num xmlns="af44e648-6311-40f1-ad37-1234555fd9ba" xsi:nil="true"/>
    <approvaldate xmlns="081b8c99-5a1b-4ba1-9a3e-0d0cea83319e"/>
    <bigtitle xmlns="a853e5a8-fa1e-4dd3-a1b5-1604bfb35b05" xsi:nil="true"/>
    <NMinusta xmlns="081b8c99-5a1b-4ba1-9a3e-0d0cea83319e" xsi:nil="true"/>
    <link xmlns="a853e5a8-fa1e-4dd3-a1b5-1604bfb35b05" xsi:nil="true"/>
    <islastredaction xmlns="081b8c99-5a1b-4ba1-9a3e-0d0cea83319e" xsi:nil="true"/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beginactiondate xmlns="081b8c99-5a1b-4ba1-9a3e-0d0cea83319e" xsi:nil="true"/>
    <organ xmlns="67a9cb4f-e58d-445a-8e0b-2b8d792f9e38">218</organ>
    <type xmlns="bc1d99f4-2047-4b43-99f0-e8f2a593a624" xsi:nil="true"/>
    <notes0 xmlns="081b8c99-5a1b-4ba1-9a3e-0d0cea83319e" xsi:nil="true"/>
    <informstring xmlns="081b8c99-5a1b-4ba1-9a3e-0d0cea83319e" xsi:nil="true"/>
    <theme xmlns="1e82c985-6cf2-4d43-b8b5-a430af7accc6"/>
    <meaning xmlns="05bb7913-6745-425b-9415-f9dbd3e56b95" xsi:nil="true"/>
    <lastredaction xmlns="a853e5a8-fa1e-4dd3-a1b5-1604bfb35b05" xsi:nil="true"/>
    <number xmlns="081b8c99-5a1b-4ba1-9a3e-0d0cea83319e">293-п</number>
    <dateedition xmlns="081b8c99-5a1b-4ba1-9a3e-0d0cea83319e" xsi:nil="true"/>
    <operinform xmlns="081b8c99-5a1b-4ba1-9a3e-0d0cea83319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5" ma:contentTypeDescription="Создание документа." ma:contentTypeScope="" ma:versionID="fb8eb70c979947f6f850946d221808b0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0436561faeeec6c1ec624d676444b30b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beginactiondate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Time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beginactiondate" ma:index="7" nillable="true" ma:displayName="Дата начала действия" ma:internalName="beginactiondate">
      <xsd:simpleType>
        <xsd:restriction base="dms:DateTime"/>
      </xsd:simpleType>
    </xsd:element>
    <xsd:element name="enddate" ma:index="8" nillable="true" ma:displayName="Дата окончания действия" ma:internalName="enddate">
      <xsd:simpleType>
        <xsd:restriction base="dms:DateTime"/>
      </xsd:simpleType>
    </xsd:element>
    <xsd:element name="publication" ma:index="9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10" nillable="true" ma:displayName="Дата изменения" ma:format="DateOnly" ma:internalName="dateedition">
      <xsd:simpleType>
        <xsd:restriction base="dms:DateTime"/>
      </xsd:simpleType>
    </xsd:element>
    <xsd:element name="dateaddindb" ma:index="11" ma:displayName="Дата внесения в БД" ma:format="DateOnly" ma:internalName="dateaddindb">
      <xsd:simpleType>
        <xsd:restriction base="dms:DateTime"/>
      </xsd:simpleType>
    </xsd:element>
    <xsd:element name="informstring" ma:index="12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4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5" nillable="true" ma:displayName="Дата редакции" ma:internalName="redactiondate">
      <xsd:simpleType>
        <xsd:restriction base="dms:DateTime"/>
      </xsd:simpleType>
    </xsd:element>
    <xsd:element name="operinform" ma:index="17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8" nillable="true" ma:displayName="N рег Минюста" ma:internalName="NMinusta">
      <xsd:simpleType>
        <xsd:restriction base="dms:Text"/>
      </xsd:simpleType>
    </xsd:element>
    <xsd:element name="dateminusta" ma:index="19" nillable="true" ma:displayName="Дата рег Минюста" ma:internalName="dateminusta">
      <xsd:simpleType>
        <xsd:restriction base="dms:DateTime"/>
      </xsd:simpleType>
    </xsd:element>
    <xsd:element name="DID" ma:index="21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3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3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6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20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2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3" nillable="true" ma:displayName="bigtitle" ma:internalName="big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1" nillable="true" ma:displayName="num" ma:decimals="0" ma:internalName="num">
      <xsd:simpleType>
        <xsd:restriction base="dms:Number"/>
      </xsd:simpleType>
    </xsd:element>
    <xsd:element name="numik" ma:index="32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Тип контента"/>
        <xsd:element ref="dc:title" minOccurs="0" maxOccurs="1" ma:index="2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D0BB6-27CA-410E-AF42-5571CDCB77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A6A4D-FFAA-404D-A27A-DFC5327E30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C86B21-E1B5-48BA-8C0E-52A38D6C2D90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4.xml><?xml version="1.0" encoding="utf-8"?>
<ds:datastoreItem xmlns:ds="http://schemas.openxmlformats.org/officeDocument/2006/customXml" ds:itemID="{B0BD77D0-1892-4A55-BFB5-97902F5CD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области.dotx</Template>
  <TotalTime>24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УГЗ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Густ Анжелика Владимировна</dc:creator>
  <cp:keywords/>
  <cp:lastModifiedBy>Дмитрий Галкин</cp:lastModifiedBy>
  <cp:revision>8</cp:revision>
  <cp:lastPrinted>2024-08-29T11:04:00Z</cp:lastPrinted>
  <dcterms:created xsi:type="dcterms:W3CDTF">2024-08-27T14:22:00Z</dcterms:created>
  <dcterms:modified xsi:type="dcterms:W3CDTF">2026-09-14T12:03:00Z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головок">
    <vt:lpwstr>[Заголовок]</vt:lpwstr>
  </property>
  <property fmtid="{D5CDD505-2E9C-101B-9397-08002B2CF9AE}" pid="3" name="SYS_CODE_DIRECTUM">
    <vt:lpwstr>DIRECTUM</vt:lpwstr>
  </property>
  <property fmtid="{D5CDD505-2E9C-101B-9397-08002B2CF9AE}" pid="4" name="Наименование">
    <vt:lpwstr>Шаблон постановления Правительства области</vt:lpwstr>
  </property>
  <property fmtid="{D5CDD505-2E9C-101B-9397-08002B2CF9AE}" pid="5" name="Содержание">
    <vt:lpwstr>О вводе в постоянную эксплуатацию региональной информационной системы в сфере закупок</vt:lpwstr>
  </property>
  <property fmtid="{D5CDD505-2E9C-101B-9397-08002B2CF9AE}" pid="6" name="ContentTypeId">
    <vt:lpwstr>0x0101004652DC89D47FB74683366416A31888CB</vt:lpwstr>
  </property>
</Properties>
</file>